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901B0" w14:textId="77777777" w:rsidR="005F5652" w:rsidRDefault="005F5652" w:rsidP="00F27D41">
      <w:pPr>
        <w:pStyle w:val="Default"/>
        <w:ind w:left="4956" w:firstLine="708"/>
        <w:jc w:val="righ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Al Dirigente Scolastico </w:t>
      </w:r>
    </w:p>
    <w:p w14:paraId="12164BD9" w14:textId="592D2CE6" w:rsidR="00F27D41" w:rsidRDefault="005F5652" w:rsidP="00CF0C0C">
      <w:pPr>
        <w:pStyle w:val="Default"/>
        <w:ind w:left="4956" w:firstLine="708"/>
        <w:jc w:val="right"/>
        <w:rPr>
          <w:sz w:val="22"/>
          <w:szCs w:val="22"/>
        </w:rPr>
      </w:pPr>
      <w:r>
        <w:rPr>
          <w:sz w:val="22"/>
          <w:szCs w:val="22"/>
        </w:rPr>
        <w:t>dell’I</w:t>
      </w:r>
      <w:r w:rsidR="00CF0C0C">
        <w:rPr>
          <w:sz w:val="22"/>
          <w:szCs w:val="22"/>
        </w:rPr>
        <w:t>IS DA VINCI</w:t>
      </w:r>
    </w:p>
    <w:p w14:paraId="35205556" w14:textId="42ED45D9" w:rsidR="00CF0C0C" w:rsidRDefault="00CF0C0C" w:rsidP="00CF0C0C">
      <w:pPr>
        <w:pStyle w:val="Default"/>
        <w:ind w:left="4956" w:firstLine="708"/>
        <w:jc w:val="right"/>
        <w:rPr>
          <w:sz w:val="22"/>
          <w:szCs w:val="22"/>
        </w:rPr>
      </w:pPr>
      <w:r>
        <w:rPr>
          <w:sz w:val="22"/>
          <w:szCs w:val="22"/>
        </w:rPr>
        <w:t>Piazza Armerina</w:t>
      </w:r>
    </w:p>
    <w:p w14:paraId="016ECAF3" w14:textId="4DB235E4" w:rsidR="005F5652" w:rsidRPr="005F5652" w:rsidRDefault="005F5652" w:rsidP="00F27D41">
      <w:pPr>
        <w:pStyle w:val="Default"/>
        <w:ind w:left="4956" w:firstLine="708"/>
        <w:jc w:val="right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</w:t>
      </w:r>
    </w:p>
    <w:p w14:paraId="126C7AA9" w14:textId="77777777" w:rsidR="005F5652" w:rsidRDefault="005F5652" w:rsidP="005F5652">
      <w:pPr>
        <w:pStyle w:val="Default"/>
        <w:rPr>
          <w:sz w:val="22"/>
          <w:szCs w:val="22"/>
        </w:rPr>
      </w:pPr>
    </w:p>
    <w:p w14:paraId="66AA6994" w14:textId="77777777" w:rsidR="005F5652" w:rsidRDefault="005F5652" w:rsidP="005F5652">
      <w:pPr>
        <w:pStyle w:val="Default"/>
        <w:rPr>
          <w:sz w:val="22"/>
          <w:szCs w:val="22"/>
        </w:rPr>
      </w:pPr>
    </w:p>
    <w:p w14:paraId="32A14359" w14:textId="483963D4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Oggetto: richiesta autorizzazione</w:t>
      </w:r>
      <w:r w:rsidR="00FF4BF7">
        <w:rPr>
          <w:sz w:val="22"/>
          <w:szCs w:val="22"/>
        </w:rPr>
        <w:t xml:space="preserve"> all’esercizio della</w:t>
      </w:r>
      <w:r>
        <w:rPr>
          <w:sz w:val="22"/>
          <w:szCs w:val="22"/>
        </w:rPr>
        <w:t xml:space="preserve"> libera professione. </w:t>
      </w:r>
    </w:p>
    <w:p w14:paraId="6FA170C4" w14:textId="77777777" w:rsidR="005F5652" w:rsidRDefault="005F5652" w:rsidP="005F5652">
      <w:pPr>
        <w:pStyle w:val="Default"/>
        <w:rPr>
          <w:sz w:val="22"/>
          <w:szCs w:val="22"/>
        </w:rPr>
      </w:pPr>
    </w:p>
    <w:p w14:paraId="1F6FFB54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Il/la sottoscritto/a __________________________, in servizio presso questo Istituto, </w:t>
      </w:r>
    </w:p>
    <w:p w14:paraId="26097D30" w14:textId="77777777" w:rsidR="005F5652" w:rsidRDefault="005F5652" w:rsidP="005F5652">
      <w:pPr>
        <w:pStyle w:val="Default"/>
        <w:rPr>
          <w:sz w:val="22"/>
          <w:szCs w:val="22"/>
        </w:rPr>
      </w:pPr>
    </w:p>
    <w:p w14:paraId="551472B4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 qualità di docente/</w:t>
      </w:r>
      <w:proofErr w:type="spellStart"/>
      <w:r>
        <w:rPr>
          <w:sz w:val="22"/>
          <w:szCs w:val="22"/>
        </w:rPr>
        <w:t>ata</w:t>
      </w:r>
      <w:proofErr w:type="spellEnd"/>
      <w:r>
        <w:rPr>
          <w:sz w:val="22"/>
          <w:szCs w:val="22"/>
        </w:rPr>
        <w:t xml:space="preserve"> a tempo indeterminato/determinato per l’insegnamento </w:t>
      </w:r>
    </w:p>
    <w:p w14:paraId="0C813C2F" w14:textId="77777777" w:rsidR="005F5652" w:rsidRDefault="005F5652" w:rsidP="005F5652">
      <w:pPr>
        <w:pStyle w:val="Default"/>
        <w:rPr>
          <w:sz w:val="22"/>
          <w:szCs w:val="22"/>
        </w:rPr>
      </w:pPr>
    </w:p>
    <w:p w14:paraId="54EE93EA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di_____________________________________________, </w:t>
      </w:r>
    </w:p>
    <w:p w14:paraId="5FAD64BA" w14:textId="77777777" w:rsidR="005F5652" w:rsidRDefault="005F5652" w:rsidP="005F5652">
      <w:pPr>
        <w:pStyle w:val="Default"/>
        <w:rPr>
          <w:sz w:val="22"/>
          <w:szCs w:val="22"/>
        </w:rPr>
      </w:pPr>
    </w:p>
    <w:p w14:paraId="09086F3A" w14:textId="77777777" w:rsidR="00FF4BF7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iscritto al seguente Albo professionale e/o Elenco speciale </w:t>
      </w:r>
    </w:p>
    <w:p w14:paraId="42009FA4" w14:textId="77777777" w:rsidR="00FF4BF7" w:rsidRDefault="00FF4BF7" w:rsidP="005F5652">
      <w:pPr>
        <w:pStyle w:val="Default"/>
        <w:rPr>
          <w:sz w:val="22"/>
          <w:szCs w:val="22"/>
        </w:rPr>
      </w:pPr>
    </w:p>
    <w:p w14:paraId="19FE22EB" w14:textId="239FBC1E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 </w:t>
      </w:r>
    </w:p>
    <w:p w14:paraId="458E41B3" w14:textId="77777777" w:rsidR="005F5652" w:rsidRDefault="005F5652" w:rsidP="005F5652">
      <w:pPr>
        <w:pStyle w:val="Default"/>
        <w:jc w:val="center"/>
        <w:rPr>
          <w:sz w:val="22"/>
          <w:szCs w:val="22"/>
        </w:rPr>
      </w:pPr>
    </w:p>
    <w:p w14:paraId="7D7B4FEF" w14:textId="77777777" w:rsidR="005F5652" w:rsidRDefault="005F5652" w:rsidP="005F5652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CHIEDE</w:t>
      </w:r>
    </w:p>
    <w:p w14:paraId="7EB670D7" w14:textId="77777777" w:rsidR="005F5652" w:rsidRDefault="005F5652" w:rsidP="005F5652">
      <w:pPr>
        <w:pStyle w:val="Default"/>
        <w:jc w:val="center"/>
        <w:rPr>
          <w:sz w:val="22"/>
          <w:szCs w:val="22"/>
        </w:rPr>
      </w:pPr>
    </w:p>
    <w:p w14:paraId="3813F366" w14:textId="2054072E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per l’anno scolastico 20</w:t>
      </w:r>
      <w:r w:rsidR="00D96235">
        <w:rPr>
          <w:sz w:val="22"/>
          <w:szCs w:val="22"/>
        </w:rPr>
        <w:t>2</w:t>
      </w:r>
      <w:r w:rsidR="0016253B">
        <w:rPr>
          <w:sz w:val="22"/>
          <w:szCs w:val="22"/>
        </w:rPr>
        <w:t>5</w:t>
      </w:r>
      <w:r>
        <w:rPr>
          <w:sz w:val="22"/>
          <w:szCs w:val="22"/>
        </w:rPr>
        <w:t>/20</w:t>
      </w:r>
      <w:r w:rsidR="00D96235">
        <w:rPr>
          <w:sz w:val="22"/>
          <w:szCs w:val="22"/>
        </w:rPr>
        <w:t>2</w:t>
      </w:r>
      <w:r w:rsidR="0016253B">
        <w:rPr>
          <w:sz w:val="22"/>
          <w:szCs w:val="22"/>
        </w:rPr>
        <w:t>6</w:t>
      </w:r>
      <w:bookmarkStart w:id="0" w:name="_GoBack"/>
      <w:bookmarkEnd w:id="0"/>
      <w:r>
        <w:rPr>
          <w:sz w:val="22"/>
          <w:szCs w:val="22"/>
        </w:rPr>
        <w:t xml:space="preserve"> l’autorizzazione ai sensi delle vigenti disposizioni ad </w:t>
      </w:r>
    </w:p>
    <w:p w14:paraId="706D5D4E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esercitare la libera professione </w:t>
      </w:r>
    </w:p>
    <w:p w14:paraId="2EA15D97" w14:textId="77777777" w:rsidR="005F5652" w:rsidRDefault="005F5652" w:rsidP="005F5652">
      <w:pPr>
        <w:pStyle w:val="Default"/>
        <w:rPr>
          <w:sz w:val="22"/>
          <w:szCs w:val="22"/>
        </w:rPr>
      </w:pPr>
    </w:p>
    <w:p w14:paraId="7F904531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di_____________________________________________ </w:t>
      </w:r>
    </w:p>
    <w:p w14:paraId="5CBB52BF" w14:textId="77777777" w:rsidR="005F5652" w:rsidRDefault="005F5652" w:rsidP="005F5652">
      <w:pPr>
        <w:pStyle w:val="Default"/>
        <w:rPr>
          <w:sz w:val="22"/>
          <w:szCs w:val="22"/>
        </w:rPr>
      </w:pPr>
    </w:p>
    <w:p w14:paraId="19626399" w14:textId="1B5E56D8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Il/la sottoscritto/a dichiara di essere a conoscenza </w:t>
      </w:r>
      <w:r w:rsidR="00FF4BF7">
        <w:rPr>
          <w:sz w:val="22"/>
          <w:szCs w:val="22"/>
        </w:rPr>
        <w:t xml:space="preserve">che ai sensi </w:t>
      </w:r>
      <w:r>
        <w:rPr>
          <w:sz w:val="22"/>
          <w:szCs w:val="22"/>
        </w:rPr>
        <w:t>dell’art.508 del D</w:t>
      </w:r>
      <w:r w:rsidR="00D96235">
        <w:rPr>
          <w:sz w:val="22"/>
          <w:szCs w:val="22"/>
        </w:rPr>
        <w:t>lgs</w:t>
      </w:r>
      <w:r>
        <w:rPr>
          <w:sz w:val="22"/>
          <w:szCs w:val="22"/>
        </w:rPr>
        <w:t xml:space="preserve"> n</w:t>
      </w:r>
      <w:r w:rsidR="00D96235">
        <w:rPr>
          <w:sz w:val="22"/>
          <w:szCs w:val="22"/>
        </w:rPr>
        <w:t>.</w:t>
      </w:r>
      <w:r>
        <w:rPr>
          <w:sz w:val="22"/>
          <w:szCs w:val="22"/>
        </w:rPr>
        <w:t xml:space="preserve"> 297/94 l’autorizzazione richiesta è subordinata alla condizione che l’esercizio della libera professione non sia di pregiudizio alla funzione svolta e che essa è inoltre revocabile in conseguenza delle modifiche di tale presupposto. </w:t>
      </w:r>
    </w:p>
    <w:p w14:paraId="6E93A1DF" w14:textId="0EDEEB34" w:rsidR="005F5652" w:rsidRDefault="005F5652" w:rsidP="00FF4BF7">
      <w:pPr>
        <w:pStyle w:val="Default"/>
        <w:rPr>
          <w:sz w:val="22"/>
          <w:szCs w:val="22"/>
        </w:rPr>
      </w:pPr>
    </w:p>
    <w:p w14:paraId="30B5D82E" w14:textId="77777777" w:rsidR="005F5652" w:rsidRDefault="005F5652" w:rsidP="005F5652">
      <w:pPr>
        <w:pStyle w:val="Default"/>
        <w:rPr>
          <w:sz w:val="22"/>
          <w:szCs w:val="22"/>
        </w:rPr>
      </w:pPr>
    </w:p>
    <w:p w14:paraId="4B333367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FIRMA</w:t>
      </w:r>
    </w:p>
    <w:p w14:paraId="0F720D2D" w14:textId="77777777" w:rsidR="00F27D41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</w:t>
      </w:r>
    </w:p>
    <w:p w14:paraId="0647D654" w14:textId="296A2676" w:rsidR="005F5652" w:rsidRDefault="00F27D41" w:rsidP="00F27D41">
      <w:pPr>
        <w:pStyle w:val="Default"/>
        <w:ind w:left="5664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5F5652">
        <w:rPr>
          <w:sz w:val="22"/>
          <w:szCs w:val="22"/>
        </w:rPr>
        <w:t xml:space="preserve"> ____________________</w:t>
      </w:r>
    </w:p>
    <w:p w14:paraId="0CF61B2D" w14:textId="77777777" w:rsidR="005F5652" w:rsidRDefault="005F5652" w:rsidP="005F5652">
      <w:pPr>
        <w:pStyle w:val="Default"/>
        <w:rPr>
          <w:sz w:val="22"/>
          <w:szCs w:val="22"/>
        </w:rPr>
      </w:pPr>
    </w:p>
    <w:p w14:paraId="59D33D50" w14:textId="77777777" w:rsidR="005F5652" w:rsidRDefault="005F5652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Visto si autorizza</w:t>
      </w:r>
    </w:p>
    <w:p w14:paraId="17E40779" w14:textId="4B2E9EB0" w:rsidR="005F5652" w:rsidRDefault="00CF0C0C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5F5652">
        <w:rPr>
          <w:sz w:val="22"/>
          <w:szCs w:val="22"/>
        </w:rPr>
        <w:t>Il Dirigente Scolastico</w:t>
      </w:r>
    </w:p>
    <w:p w14:paraId="5DE6CB33" w14:textId="44E2C865" w:rsidR="005F5652" w:rsidRDefault="00CF0C0C" w:rsidP="005F565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Prof.ssa La Monica Paola Maria</w:t>
      </w:r>
    </w:p>
    <w:sectPr w:rsidR="005F5652" w:rsidSect="001501B2">
      <w:headerReference w:type="default" r:id="rId9"/>
      <w:pgSz w:w="11906" w:h="16838"/>
      <w:pgMar w:top="4876" w:right="1134" w:bottom="1134" w:left="1134" w:header="113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91A70" w14:textId="77777777" w:rsidR="00644E90" w:rsidRDefault="00644E90" w:rsidP="001D33FD">
      <w:r>
        <w:separator/>
      </w:r>
    </w:p>
  </w:endnote>
  <w:endnote w:type="continuationSeparator" w:id="0">
    <w:p w14:paraId="53563817" w14:textId="77777777" w:rsidR="00644E90" w:rsidRDefault="00644E90" w:rsidP="001D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4D721" w14:textId="77777777" w:rsidR="00644E90" w:rsidRDefault="00644E90" w:rsidP="001D33FD">
      <w:r>
        <w:separator/>
      </w:r>
    </w:p>
  </w:footnote>
  <w:footnote w:type="continuationSeparator" w:id="0">
    <w:p w14:paraId="6115E568" w14:textId="77777777" w:rsidR="00644E90" w:rsidRDefault="00644E90" w:rsidP="001D33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DA9F7" w14:textId="082B9F6B" w:rsidR="001501B2" w:rsidRDefault="00AC6791">
    <w:pPr>
      <w:pStyle w:val="Intestazione"/>
    </w:pPr>
    <w:r>
      <w:rPr>
        <w:noProof/>
        <w:lang w:bidi="ar-SA"/>
      </w:rPr>
      <w:drawing>
        <wp:inline distT="0" distB="0" distL="0" distR="0" wp14:anchorId="0C8F8485" wp14:editId="78DBA214">
          <wp:extent cx="6108065" cy="1196340"/>
          <wp:effectExtent l="0" t="0" r="6985" b="3810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8065" cy="119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3F607" w14:textId="77777777" w:rsidR="00CF0C0C" w:rsidRDefault="00CF0C0C">
    <w:pPr>
      <w:pStyle w:val="Intestazione"/>
    </w:pPr>
  </w:p>
  <w:p w14:paraId="7D922210" w14:textId="77777777" w:rsidR="00CF0C0C" w:rsidRDefault="00CF0C0C">
    <w:pPr>
      <w:pStyle w:val="Intestazione"/>
    </w:pPr>
  </w:p>
  <w:p w14:paraId="1CE5C936" w14:textId="77777777" w:rsidR="00AC6791" w:rsidRDefault="00AC6791">
    <w:pPr>
      <w:pStyle w:val="Intestazione"/>
    </w:pPr>
  </w:p>
  <w:p w14:paraId="3664DE7B" w14:textId="77777777" w:rsidR="00AC6791" w:rsidRDefault="00AC6791">
    <w:pPr>
      <w:pStyle w:val="Intestazione"/>
    </w:pPr>
  </w:p>
  <w:p w14:paraId="6A31B081" w14:textId="3EDB120B" w:rsidR="00CF0C0C" w:rsidRDefault="0016253B">
    <w:pPr>
      <w:pStyle w:val="Intestazione"/>
    </w:pPr>
    <w:r>
      <w:t>MOD.B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3C93"/>
    <w:multiLevelType w:val="multilevel"/>
    <w:tmpl w:val="08F28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11D01"/>
    <w:multiLevelType w:val="multilevel"/>
    <w:tmpl w:val="C8E48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7B2D7B"/>
    <w:multiLevelType w:val="multilevel"/>
    <w:tmpl w:val="2566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52"/>
    <w:rsid w:val="00003A4D"/>
    <w:rsid w:val="00070739"/>
    <w:rsid w:val="000B5FD4"/>
    <w:rsid w:val="000C40DC"/>
    <w:rsid w:val="000F03B0"/>
    <w:rsid w:val="001501B2"/>
    <w:rsid w:val="0016253B"/>
    <w:rsid w:val="001D33FD"/>
    <w:rsid w:val="001E7ACB"/>
    <w:rsid w:val="00204166"/>
    <w:rsid w:val="002A052C"/>
    <w:rsid w:val="002B1FBC"/>
    <w:rsid w:val="002D14F2"/>
    <w:rsid w:val="002F72BE"/>
    <w:rsid w:val="003056EE"/>
    <w:rsid w:val="0035596F"/>
    <w:rsid w:val="003B1F27"/>
    <w:rsid w:val="005562D5"/>
    <w:rsid w:val="005C61B9"/>
    <w:rsid w:val="005F5652"/>
    <w:rsid w:val="00644E90"/>
    <w:rsid w:val="00645A15"/>
    <w:rsid w:val="00651EED"/>
    <w:rsid w:val="006638D3"/>
    <w:rsid w:val="006A5274"/>
    <w:rsid w:val="006F0F43"/>
    <w:rsid w:val="00717D85"/>
    <w:rsid w:val="007F14E9"/>
    <w:rsid w:val="008167D5"/>
    <w:rsid w:val="00824A12"/>
    <w:rsid w:val="00844995"/>
    <w:rsid w:val="008470C6"/>
    <w:rsid w:val="00873E7D"/>
    <w:rsid w:val="00925B89"/>
    <w:rsid w:val="009D0918"/>
    <w:rsid w:val="00A54364"/>
    <w:rsid w:val="00A818FD"/>
    <w:rsid w:val="00A9378F"/>
    <w:rsid w:val="00AC6791"/>
    <w:rsid w:val="00AD4BCE"/>
    <w:rsid w:val="00AE7D61"/>
    <w:rsid w:val="00C80153"/>
    <w:rsid w:val="00CF0C0C"/>
    <w:rsid w:val="00D96235"/>
    <w:rsid w:val="00E15412"/>
    <w:rsid w:val="00E3426D"/>
    <w:rsid w:val="00E4398A"/>
    <w:rsid w:val="00EC3BDD"/>
    <w:rsid w:val="00F206D8"/>
    <w:rsid w:val="00F27D41"/>
    <w:rsid w:val="00FD513A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DB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33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33FD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3FD"/>
    <w:rPr>
      <w:rFonts w:ascii="Arial" w:eastAsia="Arial" w:hAnsi="Arial" w:cs="Arial"/>
      <w:lang w:eastAsia="it-IT" w:bidi="it-IT"/>
    </w:rPr>
  </w:style>
  <w:style w:type="table" w:styleId="Grigliatabella">
    <w:name w:val="Table Grid"/>
    <w:basedOn w:val="Tabellanormale"/>
    <w:uiPriority w:val="39"/>
    <w:rsid w:val="006F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6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27D4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C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C0C"/>
    <w:rPr>
      <w:rFonts w:ascii="Tahoma" w:eastAsia="Arial" w:hAnsi="Tahoma" w:cs="Tahoma"/>
      <w:sz w:val="16"/>
      <w:szCs w:val="16"/>
      <w:lang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33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33FD"/>
    <w:rPr>
      <w:rFonts w:ascii="Arial" w:eastAsia="Arial" w:hAnsi="Arial" w:cs="Arial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D33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3FD"/>
    <w:rPr>
      <w:rFonts w:ascii="Arial" w:eastAsia="Arial" w:hAnsi="Arial" w:cs="Arial"/>
      <w:lang w:eastAsia="it-IT" w:bidi="it-IT"/>
    </w:rPr>
  </w:style>
  <w:style w:type="table" w:styleId="Grigliatabella">
    <w:name w:val="Table Grid"/>
    <w:basedOn w:val="Tabellanormale"/>
    <w:uiPriority w:val="39"/>
    <w:rsid w:val="006F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65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27D41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C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C0C"/>
    <w:rPr>
      <w:rFonts w:ascii="Tahoma" w:eastAsia="Arial" w:hAnsi="Tahoma" w:cs="Tahoma"/>
      <w:sz w:val="16"/>
      <w:szCs w:val="16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IMONDI.P\Desktop\carta%20intestata%20pessi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29FE3-E71F-47BD-BC45-C3506D943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pessina.dotx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RAIMONDI</dc:creator>
  <cp:lastModifiedBy>Amministratore</cp:lastModifiedBy>
  <cp:revision>2</cp:revision>
  <cp:lastPrinted>2019-09-11T09:09:00Z</cp:lastPrinted>
  <dcterms:created xsi:type="dcterms:W3CDTF">2025-09-05T07:23:00Z</dcterms:created>
  <dcterms:modified xsi:type="dcterms:W3CDTF">2025-09-05T07:23:00Z</dcterms:modified>
</cp:coreProperties>
</file>