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CDE2B" w14:textId="7C9ADD86" w:rsidR="00CE57DE" w:rsidRPr="00CE57DE" w:rsidRDefault="00CE57DE" w:rsidP="009A3CBC">
      <w:pPr>
        <w:jc w:val="both"/>
        <w:rPr>
          <w:sz w:val="20"/>
          <w:szCs w:val="20"/>
        </w:rPr>
      </w:pPr>
      <w:bookmarkStart w:id="0" w:name="_GoBack"/>
      <w:bookmarkEnd w:id="0"/>
      <w:r w:rsidRPr="00CE57DE">
        <w:rPr>
          <w:sz w:val="20"/>
          <w:szCs w:val="20"/>
        </w:rPr>
        <w:t>RICHIESTA DI AUTORIZZAZIONE AL</w:t>
      </w:r>
      <w:r w:rsidR="00BD73F4">
        <w:rPr>
          <w:sz w:val="20"/>
          <w:szCs w:val="20"/>
        </w:rPr>
        <w:t xml:space="preserve"> CONFERIMENTO DI INCARICHI </w:t>
      </w:r>
      <w:r w:rsidRPr="00CE57DE">
        <w:rPr>
          <w:sz w:val="20"/>
          <w:szCs w:val="20"/>
        </w:rPr>
        <w:t xml:space="preserve">(ART. 53 D.LGS 165/01) </w:t>
      </w:r>
    </w:p>
    <w:p w14:paraId="14F4174D" w14:textId="77777777" w:rsidR="00CE57DE" w:rsidRPr="00CE57DE" w:rsidRDefault="00CE57DE" w:rsidP="009A3CBC">
      <w:pPr>
        <w:jc w:val="both"/>
        <w:rPr>
          <w:sz w:val="20"/>
          <w:szCs w:val="20"/>
        </w:rPr>
      </w:pPr>
    </w:p>
    <w:p w14:paraId="732EAC3A" w14:textId="77777777" w:rsidR="00CE57DE" w:rsidRPr="00CE57DE" w:rsidRDefault="00CE57DE" w:rsidP="004351CC">
      <w:pPr>
        <w:ind w:left="5664" w:firstLine="708"/>
        <w:jc w:val="right"/>
        <w:rPr>
          <w:sz w:val="20"/>
          <w:szCs w:val="20"/>
        </w:rPr>
      </w:pPr>
      <w:r w:rsidRPr="00CE57DE">
        <w:rPr>
          <w:sz w:val="20"/>
          <w:szCs w:val="20"/>
        </w:rPr>
        <w:t xml:space="preserve">Al Dirigente scolastico </w:t>
      </w:r>
    </w:p>
    <w:p w14:paraId="6092234E" w14:textId="08FC8840" w:rsidR="00CE57DE" w:rsidRDefault="00CE57DE" w:rsidP="004351CC">
      <w:pPr>
        <w:ind w:left="5664" w:firstLine="708"/>
        <w:jc w:val="right"/>
        <w:rPr>
          <w:sz w:val="20"/>
          <w:szCs w:val="20"/>
        </w:rPr>
      </w:pPr>
      <w:r w:rsidRPr="00CE57DE">
        <w:rPr>
          <w:sz w:val="20"/>
          <w:szCs w:val="20"/>
        </w:rPr>
        <w:t>dell’I</w:t>
      </w:r>
      <w:r w:rsidR="009B2150">
        <w:rPr>
          <w:sz w:val="20"/>
          <w:szCs w:val="20"/>
        </w:rPr>
        <w:t>IS DA VINCI</w:t>
      </w:r>
    </w:p>
    <w:p w14:paraId="5B03B0C7" w14:textId="632C2EF4" w:rsidR="009B2150" w:rsidRPr="00CE57DE" w:rsidRDefault="009B2150" w:rsidP="004351CC">
      <w:pPr>
        <w:ind w:left="5664" w:firstLine="708"/>
        <w:jc w:val="right"/>
        <w:rPr>
          <w:sz w:val="20"/>
          <w:szCs w:val="20"/>
        </w:rPr>
      </w:pPr>
      <w:r>
        <w:rPr>
          <w:sz w:val="20"/>
          <w:szCs w:val="20"/>
        </w:rPr>
        <w:t>Piazza Armerina</w:t>
      </w:r>
    </w:p>
    <w:p w14:paraId="2AFFF6C8" w14:textId="15A49F69" w:rsidR="00CE57DE" w:rsidRDefault="00CE57DE" w:rsidP="009A3CBC">
      <w:pPr>
        <w:jc w:val="both"/>
        <w:rPr>
          <w:sz w:val="20"/>
          <w:szCs w:val="20"/>
          <w:u w:val="single"/>
        </w:rPr>
      </w:pPr>
    </w:p>
    <w:p w14:paraId="38AB2B40" w14:textId="76EB82AA" w:rsidR="00CE57DE" w:rsidRPr="00CE57DE" w:rsidRDefault="00CE57DE" w:rsidP="009A3CBC">
      <w:pPr>
        <w:jc w:val="both"/>
        <w:rPr>
          <w:sz w:val="20"/>
          <w:szCs w:val="20"/>
        </w:rPr>
      </w:pPr>
      <w:r w:rsidRPr="00CE57DE">
        <w:rPr>
          <w:sz w:val="20"/>
          <w:szCs w:val="20"/>
        </w:rPr>
        <w:t>OGGETTO: Richiesta di autorizzazione</w:t>
      </w:r>
      <w:r w:rsidR="007E5BBA" w:rsidRPr="007E5BBA">
        <w:rPr>
          <w:sz w:val="20"/>
          <w:szCs w:val="20"/>
        </w:rPr>
        <w:t xml:space="preserve"> al conferimento di incarichi da parte di altri soggetti pubblici e privati, per libera attività e collaborazioni plurime</w:t>
      </w:r>
      <w:r w:rsidRPr="007E5BBA">
        <w:rPr>
          <w:sz w:val="20"/>
          <w:szCs w:val="20"/>
        </w:rPr>
        <w:t xml:space="preserve">, </w:t>
      </w:r>
      <w:r w:rsidRPr="00CE57DE">
        <w:rPr>
          <w:sz w:val="20"/>
          <w:szCs w:val="20"/>
        </w:rPr>
        <w:t>ai sensi dell’art. 53 d.lgs. n. 165/01</w:t>
      </w:r>
    </w:p>
    <w:p w14:paraId="19A712DD" w14:textId="77777777" w:rsidR="00CE57DE" w:rsidRPr="00CE57DE" w:rsidRDefault="00CE57DE" w:rsidP="009A3CBC">
      <w:pPr>
        <w:jc w:val="both"/>
        <w:rPr>
          <w:sz w:val="20"/>
          <w:szCs w:val="20"/>
        </w:rPr>
      </w:pPr>
    </w:p>
    <w:p w14:paraId="398B6F3E" w14:textId="77777777" w:rsidR="00CE57DE" w:rsidRDefault="00CE57DE" w:rsidP="009A3CBC">
      <w:pPr>
        <w:jc w:val="both"/>
        <w:rPr>
          <w:sz w:val="20"/>
          <w:szCs w:val="20"/>
        </w:rPr>
      </w:pPr>
      <w:r w:rsidRPr="00CE57DE">
        <w:rPr>
          <w:sz w:val="20"/>
          <w:szCs w:val="20"/>
        </w:rPr>
        <w:t xml:space="preserve"> Il sottoscritto________________________________________________________________ __, nato il </w:t>
      </w:r>
    </w:p>
    <w:p w14:paraId="353777E3" w14:textId="77777777" w:rsidR="00CE57DE" w:rsidRDefault="00CE57DE" w:rsidP="009A3CBC">
      <w:pPr>
        <w:jc w:val="both"/>
        <w:rPr>
          <w:sz w:val="20"/>
          <w:szCs w:val="20"/>
        </w:rPr>
      </w:pPr>
    </w:p>
    <w:p w14:paraId="2BFF1B8E" w14:textId="77777777" w:rsidR="00CE57DE" w:rsidRDefault="00CE57DE" w:rsidP="009A3CBC">
      <w:pPr>
        <w:jc w:val="both"/>
        <w:rPr>
          <w:sz w:val="20"/>
          <w:szCs w:val="20"/>
        </w:rPr>
      </w:pPr>
      <w:r w:rsidRPr="00CE57DE">
        <w:rPr>
          <w:sz w:val="20"/>
          <w:szCs w:val="20"/>
        </w:rPr>
        <w:t xml:space="preserve">___________ a ___________________ CF________________________________, dipendente in servizio </w:t>
      </w:r>
    </w:p>
    <w:p w14:paraId="74D0D320" w14:textId="77777777" w:rsidR="00CE57DE" w:rsidRDefault="00CE57DE" w:rsidP="009A3CBC">
      <w:pPr>
        <w:jc w:val="both"/>
        <w:rPr>
          <w:sz w:val="20"/>
          <w:szCs w:val="20"/>
        </w:rPr>
      </w:pPr>
    </w:p>
    <w:p w14:paraId="21590AB7" w14:textId="77777777" w:rsidR="007E5BBA" w:rsidRDefault="00CE57DE" w:rsidP="007E5BBA">
      <w:pPr>
        <w:jc w:val="both"/>
        <w:rPr>
          <w:sz w:val="20"/>
          <w:szCs w:val="20"/>
        </w:rPr>
      </w:pPr>
      <w:r w:rsidRPr="00CE57DE">
        <w:rPr>
          <w:sz w:val="20"/>
          <w:szCs w:val="20"/>
        </w:rPr>
        <w:t xml:space="preserve">con rapporto di lavoro </w:t>
      </w:r>
      <w:r w:rsidR="007E5BBA">
        <w:rPr>
          <w:sz w:val="20"/>
          <w:szCs w:val="20"/>
        </w:rPr>
        <w:t>a</w:t>
      </w:r>
      <w:r w:rsidRPr="00CE57DE">
        <w:rPr>
          <w:sz w:val="20"/>
          <w:szCs w:val="20"/>
        </w:rPr>
        <w:t xml:space="preserve"> tempo pieno presso ______________________________________ </w:t>
      </w:r>
    </w:p>
    <w:p w14:paraId="53FC2860" w14:textId="77777777" w:rsidR="007E5BBA" w:rsidRDefault="007E5BBA" w:rsidP="007E5BBA">
      <w:pPr>
        <w:jc w:val="both"/>
        <w:rPr>
          <w:sz w:val="20"/>
          <w:szCs w:val="20"/>
        </w:rPr>
      </w:pPr>
    </w:p>
    <w:p w14:paraId="373BB494" w14:textId="187C68D9" w:rsidR="007E5BBA" w:rsidRDefault="007E5BBA" w:rsidP="007E5BBA">
      <w:pPr>
        <w:jc w:val="center"/>
        <w:rPr>
          <w:sz w:val="20"/>
          <w:szCs w:val="20"/>
        </w:rPr>
      </w:pPr>
      <w:r>
        <w:rPr>
          <w:sz w:val="20"/>
          <w:szCs w:val="20"/>
        </w:rPr>
        <w:t>chiede</w:t>
      </w:r>
    </w:p>
    <w:p w14:paraId="63F755A8" w14:textId="77777777" w:rsidR="007E5BBA" w:rsidRDefault="007E5BBA" w:rsidP="007E5BBA">
      <w:pPr>
        <w:jc w:val="both"/>
        <w:rPr>
          <w:sz w:val="20"/>
          <w:szCs w:val="20"/>
        </w:rPr>
      </w:pPr>
    </w:p>
    <w:p w14:paraId="16627652" w14:textId="4ED33CD1" w:rsidR="00CE57DE" w:rsidRDefault="007E5BBA" w:rsidP="007E5BB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di essere autorizzato a svolgere </w:t>
      </w:r>
      <w:r w:rsidR="00CE57DE" w:rsidRPr="00CE57DE">
        <w:rPr>
          <w:sz w:val="20"/>
          <w:szCs w:val="20"/>
        </w:rPr>
        <w:t>il seguente incarico:</w:t>
      </w:r>
    </w:p>
    <w:p w14:paraId="5A61EB4C" w14:textId="77777777" w:rsidR="00CE57DE" w:rsidRDefault="00CE57DE" w:rsidP="009A3CBC">
      <w:pPr>
        <w:jc w:val="both"/>
        <w:rPr>
          <w:sz w:val="20"/>
          <w:szCs w:val="20"/>
        </w:rPr>
      </w:pPr>
    </w:p>
    <w:p w14:paraId="798CB5B2" w14:textId="77777777" w:rsidR="009A3CBC" w:rsidRDefault="00CE57DE" w:rsidP="009A3CBC">
      <w:pPr>
        <w:jc w:val="both"/>
        <w:rPr>
          <w:sz w:val="20"/>
          <w:szCs w:val="20"/>
        </w:rPr>
      </w:pPr>
      <w:r w:rsidRPr="00CE57DE">
        <w:rPr>
          <w:sz w:val="20"/>
          <w:szCs w:val="20"/>
        </w:rPr>
        <w:t xml:space="preserve">_______________________________________________________________________ ___ </w:t>
      </w:r>
      <w:r>
        <w:rPr>
          <w:sz w:val="20"/>
          <w:szCs w:val="20"/>
        </w:rPr>
        <w:t xml:space="preserve"> </w:t>
      </w:r>
    </w:p>
    <w:p w14:paraId="26236DDE" w14:textId="77777777" w:rsidR="00CE57DE" w:rsidRDefault="00CE57DE" w:rsidP="009A3CBC">
      <w:pPr>
        <w:jc w:val="both"/>
        <w:rPr>
          <w:sz w:val="20"/>
          <w:szCs w:val="20"/>
        </w:rPr>
      </w:pPr>
    </w:p>
    <w:p w14:paraId="383AAF65" w14:textId="77777777" w:rsidR="00CE57DE" w:rsidRPr="00CE57DE" w:rsidRDefault="009A3CBC" w:rsidP="009A3CB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Su </w:t>
      </w:r>
      <w:r w:rsidR="00CE57DE" w:rsidRPr="00CE57DE">
        <w:rPr>
          <w:sz w:val="20"/>
          <w:szCs w:val="20"/>
        </w:rPr>
        <w:t xml:space="preserve">richiesta/proposta di: ___________________________________________ ente pubblico - privato </w:t>
      </w:r>
    </w:p>
    <w:p w14:paraId="3E67960D" w14:textId="77777777" w:rsidR="00CE57DE" w:rsidRPr="00CE57DE" w:rsidRDefault="00CE57DE" w:rsidP="009A3CBC">
      <w:pPr>
        <w:jc w:val="both"/>
        <w:rPr>
          <w:sz w:val="20"/>
          <w:szCs w:val="20"/>
        </w:rPr>
      </w:pPr>
    </w:p>
    <w:p w14:paraId="26F43AD4" w14:textId="77777777" w:rsidR="00CE57DE" w:rsidRPr="00CE57DE" w:rsidRDefault="00CE57DE" w:rsidP="009A3CBC">
      <w:pPr>
        <w:jc w:val="both"/>
        <w:rPr>
          <w:sz w:val="20"/>
          <w:szCs w:val="20"/>
        </w:rPr>
      </w:pPr>
      <w:r w:rsidRPr="00CE57DE">
        <w:rPr>
          <w:sz w:val="20"/>
          <w:szCs w:val="20"/>
        </w:rPr>
        <w:t xml:space="preserve">Per il seguente periodo: ____________________________________________________________ </w:t>
      </w:r>
    </w:p>
    <w:p w14:paraId="0281A326" w14:textId="77777777" w:rsidR="00CE57DE" w:rsidRPr="00CE57DE" w:rsidRDefault="00CE57DE" w:rsidP="009A3CBC">
      <w:pPr>
        <w:jc w:val="both"/>
        <w:rPr>
          <w:sz w:val="20"/>
          <w:szCs w:val="20"/>
        </w:rPr>
      </w:pPr>
    </w:p>
    <w:p w14:paraId="574ADA63" w14:textId="77777777" w:rsidR="007E5BBA" w:rsidRDefault="00CE57DE" w:rsidP="007E5BBA">
      <w:pPr>
        <w:jc w:val="both"/>
        <w:rPr>
          <w:sz w:val="20"/>
          <w:szCs w:val="20"/>
        </w:rPr>
      </w:pPr>
      <w:r w:rsidRPr="00CE57DE">
        <w:rPr>
          <w:sz w:val="20"/>
          <w:szCs w:val="20"/>
        </w:rPr>
        <w:t xml:space="preserve">A tal fine, consapevole delle responsabilità personali che possono </w:t>
      </w:r>
      <w:r w:rsidR="007E5BBA">
        <w:rPr>
          <w:sz w:val="20"/>
          <w:szCs w:val="20"/>
        </w:rPr>
        <w:t xml:space="preserve">derivare in caso di dichiarazioni </w:t>
      </w:r>
      <w:proofErr w:type="spellStart"/>
      <w:r w:rsidR="007E5BBA">
        <w:rPr>
          <w:sz w:val="20"/>
          <w:szCs w:val="20"/>
        </w:rPr>
        <w:t>fasle</w:t>
      </w:r>
      <w:proofErr w:type="spellEnd"/>
      <w:r w:rsidR="007E5BBA">
        <w:rPr>
          <w:sz w:val="20"/>
          <w:szCs w:val="20"/>
        </w:rPr>
        <w:t xml:space="preserve"> o mendaci</w:t>
      </w:r>
    </w:p>
    <w:p w14:paraId="3A936DA5" w14:textId="77777777" w:rsidR="007E5BBA" w:rsidRDefault="00CE57DE" w:rsidP="007E5BBA">
      <w:pPr>
        <w:jc w:val="center"/>
        <w:rPr>
          <w:sz w:val="20"/>
          <w:szCs w:val="20"/>
        </w:rPr>
      </w:pPr>
      <w:r w:rsidRPr="00CE57DE">
        <w:rPr>
          <w:sz w:val="20"/>
          <w:szCs w:val="20"/>
        </w:rPr>
        <w:t>Dichiara</w:t>
      </w:r>
    </w:p>
    <w:p w14:paraId="31B65243" w14:textId="77777777" w:rsidR="00CE57DE" w:rsidRDefault="00CE57DE" w:rsidP="009A3CBC">
      <w:pPr>
        <w:jc w:val="both"/>
        <w:rPr>
          <w:sz w:val="20"/>
          <w:szCs w:val="20"/>
        </w:rPr>
      </w:pPr>
    </w:p>
    <w:p w14:paraId="3A7EAC4E" w14:textId="77777777" w:rsidR="00CE57DE" w:rsidRPr="00CE57DE" w:rsidRDefault="00CE57DE" w:rsidP="009A3CBC">
      <w:pPr>
        <w:jc w:val="both"/>
        <w:rPr>
          <w:sz w:val="20"/>
          <w:szCs w:val="20"/>
        </w:rPr>
      </w:pPr>
      <w:r w:rsidRPr="00CE57DE">
        <w:rPr>
          <w:sz w:val="20"/>
          <w:szCs w:val="20"/>
        </w:rPr>
        <w:t>1) che percepirà il suddetto compenso: ___________________</w:t>
      </w:r>
    </w:p>
    <w:p w14:paraId="28A50F9E" w14:textId="77777777" w:rsidR="00CE57DE" w:rsidRDefault="00CE57DE" w:rsidP="009A3CBC">
      <w:pPr>
        <w:jc w:val="both"/>
        <w:rPr>
          <w:sz w:val="20"/>
          <w:szCs w:val="20"/>
        </w:rPr>
      </w:pPr>
    </w:p>
    <w:p w14:paraId="5F54EDB9" w14:textId="64F227B5" w:rsidR="00CE57DE" w:rsidRPr="00CE57DE" w:rsidRDefault="00CE57DE" w:rsidP="009A3CBC">
      <w:pPr>
        <w:jc w:val="both"/>
        <w:rPr>
          <w:sz w:val="20"/>
          <w:szCs w:val="20"/>
        </w:rPr>
      </w:pPr>
      <w:r w:rsidRPr="00CE57DE">
        <w:rPr>
          <w:sz w:val="20"/>
          <w:szCs w:val="20"/>
        </w:rPr>
        <w:t xml:space="preserve"> 2) </w:t>
      </w:r>
      <w:r w:rsidR="004351CC">
        <w:rPr>
          <w:sz w:val="20"/>
          <w:szCs w:val="20"/>
        </w:rPr>
        <w:t>che non è</w:t>
      </w:r>
      <w:r w:rsidRPr="00CE57DE">
        <w:rPr>
          <w:sz w:val="20"/>
          <w:szCs w:val="20"/>
        </w:rPr>
        <w:t xml:space="preserve"> legato da rapporti di parentela o affinità con alcuno dei dipendenti dell’ente che conferisce l’incarico </w:t>
      </w:r>
    </w:p>
    <w:p w14:paraId="5830BD6E" w14:textId="77777777" w:rsidR="00CE57DE" w:rsidRDefault="00CE57DE" w:rsidP="009A3CBC">
      <w:pPr>
        <w:jc w:val="both"/>
        <w:rPr>
          <w:sz w:val="20"/>
          <w:szCs w:val="20"/>
        </w:rPr>
      </w:pPr>
    </w:p>
    <w:p w14:paraId="60DFFC07" w14:textId="7F424724" w:rsidR="00CE57DE" w:rsidRPr="00CE57DE" w:rsidRDefault="00CE57DE" w:rsidP="009A3CBC">
      <w:pPr>
        <w:jc w:val="both"/>
        <w:rPr>
          <w:sz w:val="20"/>
          <w:szCs w:val="20"/>
        </w:rPr>
      </w:pPr>
      <w:r w:rsidRPr="00CE57DE">
        <w:rPr>
          <w:sz w:val="20"/>
          <w:szCs w:val="20"/>
        </w:rPr>
        <w:t xml:space="preserve"> 3) che l’incarico non è incompatibile con alcuna delle funzioni svolte </w:t>
      </w:r>
      <w:r w:rsidR="007E5BBA">
        <w:rPr>
          <w:sz w:val="20"/>
          <w:szCs w:val="20"/>
        </w:rPr>
        <w:t>per i</w:t>
      </w:r>
      <w:r w:rsidRPr="00CE57DE">
        <w:rPr>
          <w:sz w:val="20"/>
          <w:szCs w:val="20"/>
        </w:rPr>
        <w:t>l Ministero</w:t>
      </w:r>
      <w:r w:rsidR="004351CC">
        <w:rPr>
          <w:sz w:val="20"/>
          <w:szCs w:val="20"/>
        </w:rPr>
        <w:t xml:space="preserve"> della</w:t>
      </w:r>
      <w:r>
        <w:rPr>
          <w:sz w:val="20"/>
          <w:szCs w:val="20"/>
        </w:rPr>
        <w:t xml:space="preserve"> Pubblica Istruzione;</w:t>
      </w:r>
    </w:p>
    <w:p w14:paraId="0BD474EF" w14:textId="77777777" w:rsidR="00CE57DE" w:rsidRPr="00CE57DE" w:rsidRDefault="00CE57DE" w:rsidP="009A3CBC">
      <w:pPr>
        <w:jc w:val="both"/>
        <w:rPr>
          <w:sz w:val="20"/>
          <w:szCs w:val="20"/>
        </w:rPr>
      </w:pPr>
    </w:p>
    <w:p w14:paraId="7096A6E0" w14:textId="7D530C8B" w:rsidR="00FD513A" w:rsidRDefault="00CE57DE" w:rsidP="009A3CBC">
      <w:pPr>
        <w:jc w:val="both"/>
        <w:rPr>
          <w:sz w:val="20"/>
          <w:szCs w:val="20"/>
        </w:rPr>
      </w:pPr>
      <w:r w:rsidRPr="00CE57DE">
        <w:rPr>
          <w:sz w:val="20"/>
          <w:szCs w:val="20"/>
        </w:rPr>
        <w:t xml:space="preserve"> 4) </w:t>
      </w:r>
      <w:r w:rsidR="004351CC">
        <w:rPr>
          <w:sz w:val="20"/>
          <w:szCs w:val="20"/>
        </w:rPr>
        <w:t>che è</w:t>
      </w:r>
      <w:r w:rsidRPr="00CE57DE">
        <w:rPr>
          <w:sz w:val="20"/>
          <w:szCs w:val="20"/>
        </w:rPr>
        <w:t xml:space="preserve"> a conoscenza del fatto che</w:t>
      </w:r>
      <w:r w:rsidR="004351CC">
        <w:rPr>
          <w:sz w:val="20"/>
          <w:szCs w:val="20"/>
        </w:rPr>
        <w:t>,</w:t>
      </w:r>
      <w:r w:rsidRPr="00CE57DE">
        <w:rPr>
          <w:sz w:val="20"/>
          <w:szCs w:val="20"/>
        </w:rPr>
        <w:t xml:space="preserve"> in caso di mancata comunicazione, da parte dell’ente conferente, dei dati di cui all’art. 53, comma 12, del </w:t>
      </w:r>
      <w:proofErr w:type="spellStart"/>
      <w:r w:rsidRPr="00CE57DE">
        <w:rPr>
          <w:sz w:val="20"/>
          <w:szCs w:val="20"/>
        </w:rPr>
        <w:t>d.lgs</w:t>
      </w:r>
      <w:proofErr w:type="spellEnd"/>
      <w:r w:rsidRPr="00CE57DE">
        <w:rPr>
          <w:sz w:val="20"/>
          <w:szCs w:val="20"/>
        </w:rPr>
        <w:t xml:space="preserve"> 165/01, la richiest</w:t>
      </w:r>
      <w:r>
        <w:rPr>
          <w:sz w:val="20"/>
          <w:szCs w:val="20"/>
        </w:rPr>
        <w:t>a di autorizzazione non sarà accolta.</w:t>
      </w:r>
    </w:p>
    <w:p w14:paraId="7933B6DD" w14:textId="1E34A8E2" w:rsidR="004351CC" w:rsidRDefault="009A3CBC" w:rsidP="009A3CB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</w:t>
      </w:r>
    </w:p>
    <w:p w14:paraId="5998AE7B" w14:textId="37386640" w:rsidR="009A3CBC" w:rsidRDefault="009A3CBC" w:rsidP="004351CC">
      <w:pPr>
        <w:ind w:left="7080" w:firstLine="708"/>
        <w:jc w:val="both"/>
        <w:rPr>
          <w:sz w:val="20"/>
          <w:szCs w:val="20"/>
        </w:rPr>
      </w:pPr>
      <w:r>
        <w:rPr>
          <w:sz w:val="20"/>
          <w:szCs w:val="20"/>
        </w:rPr>
        <w:t>FIRMA</w:t>
      </w:r>
    </w:p>
    <w:p w14:paraId="09B76398" w14:textId="77777777" w:rsidR="004351CC" w:rsidRDefault="004351CC" w:rsidP="004351CC">
      <w:pPr>
        <w:ind w:left="7080" w:firstLine="708"/>
        <w:jc w:val="both"/>
        <w:rPr>
          <w:sz w:val="20"/>
          <w:szCs w:val="20"/>
        </w:rPr>
      </w:pPr>
    </w:p>
    <w:p w14:paraId="7910910D" w14:textId="77777777" w:rsidR="004351CC" w:rsidRDefault="004351CC" w:rsidP="009A3CBC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</w:t>
      </w:r>
    </w:p>
    <w:p w14:paraId="516A991F" w14:textId="7B9AB4A1" w:rsidR="009A3CBC" w:rsidRDefault="009A3CBC" w:rsidP="009A3CB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VISTO SI AUTORIZZA                                                                             </w:t>
      </w:r>
    </w:p>
    <w:p w14:paraId="01811E72" w14:textId="2FA0DD31" w:rsidR="009A3CBC" w:rsidRDefault="0079380C" w:rsidP="009A3CB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9A3CBC">
        <w:rPr>
          <w:sz w:val="20"/>
          <w:szCs w:val="20"/>
        </w:rPr>
        <w:t>IL DIRIGENTE SCOLASTICO</w:t>
      </w:r>
    </w:p>
    <w:p w14:paraId="435F9C33" w14:textId="159A9913" w:rsidR="009A3CBC" w:rsidRPr="00CE57DE" w:rsidRDefault="0079380C" w:rsidP="009A3CBC">
      <w:pPr>
        <w:jc w:val="both"/>
        <w:rPr>
          <w:sz w:val="20"/>
          <w:szCs w:val="20"/>
        </w:rPr>
      </w:pPr>
      <w:r>
        <w:rPr>
          <w:sz w:val="20"/>
          <w:szCs w:val="20"/>
        </w:rPr>
        <w:t>Prof.ssa La Monica Paola Maria</w:t>
      </w:r>
    </w:p>
    <w:sectPr w:rsidR="009A3CBC" w:rsidRPr="00CE57DE" w:rsidSect="001501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876" w:right="1134" w:bottom="1134" w:left="1134" w:header="113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BED49A" w14:textId="77777777" w:rsidR="003B4758" w:rsidRDefault="003B4758" w:rsidP="001D33FD">
      <w:r>
        <w:separator/>
      </w:r>
    </w:p>
  </w:endnote>
  <w:endnote w:type="continuationSeparator" w:id="0">
    <w:p w14:paraId="1C17C532" w14:textId="77777777" w:rsidR="003B4758" w:rsidRDefault="003B4758" w:rsidP="001D3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5CE1D" w14:textId="77777777" w:rsidR="004453D7" w:rsidRDefault="004453D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52F33D" w14:textId="77777777" w:rsidR="004453D7" w:rsidRDefault="004453D7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BAF4F" w14:textId="77777777" w:rsidR="004453D7" w:rsidRDefault="004453D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6FEFEE" w14:textId="77777777" w:rsidR="003B4758" w:rsidRDefault="003B4758" w:rsidP="001D33FD">
      <w:r>
        <w:separator/>
      </w:r>
    </w:p>
  </w:footnote>
  <w:footnote w:type="continuationSeparator" w:id="0">
    <w:p w14:paraId="4B77F8B7" w14:textId="77777777" w:rsidR="003B4758" w:rsidRDefault="003B4758" w:rsidP="001D33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58C37" w14:textId="77777777" w:rsidR="004453D7" w:rsidRDefault="004453D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A1DF3E" w14:textId="0D250320" w:rsidR="004351CC" w:rsidRDefault="004351CC" w:rsidP="004351CC">
    <w:pPr>
      <w:pStyle w:val="Intestazione"/>
    </w:pPr>
  </w:p>
  <w:p w14:paraId="12FE2C16" w14:textId="77777777" w:rsidR="004351CC" w:rsidRDefault="004351CC" w:rsidP="004351CC"/>
  <w:p w14:paraId="65B208A6" w14:textId="7CD447D2" w:rsidR="001501B2" w:rsidRDefault="004453D7">
    <w:pPr>
      <w:pStyle w:val="Intestazione"/>
    </w:pPr>
    <w:r>
      <w:rPr>
        <w:noProof/>
        <w:lang w:bidi="ar-SA"/>
      </w:rPr>
      <w:drawing>
        <wp:inline distT="0" distB="0" distL="0" distR="0" wp14:anchorId="76D43BEC" wp14:editId="470BB7A8">
          <wp:extent cx="6108065" cy="1196340"/>
          <wp:effectExtent l="0" t="0" r="6985" b="3810"/>
          <wp:docPr id="1" name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8065" cy="1196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81040" w14:textId="77777777" w:rsidR="004453D7" w:rsidRDefault="004453D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43C93"/>
    <w:multiLevelType w:val="multilevel"/>
    <w:tmpl w:val="08F28A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B11D01"/>
    <w:multiLevelType w:val="multilevel"/>
    <w:tmpl w:val="C8E48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7B2D7B"/>
    <w:multiLevelType w:val="multilevel"/>
    <w:tmpl w:val="2566F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7DE"/>
    <w:rsid w:val="00003A4D"/>
    <w:rsid w:val="000B5FD4"/>
    <w:rsid w:val="000C40DC"/>
    <w:rsid w:val="000F03B0"/>
    <w:rsid w:val="001501B2"/>
    <w:rsid w:val="0016576B"/>
    <w:rsid w:val="00167613"/>
    <w:rsid w:val="0017288D"/>
    <w:rsid w:val="00183F02"/>
    <w:rsid w:val="0019737E"/>
    <w:rsid w:val="001D33FD"/>
    <w:rsid w:val="001E7ACB"/>
    <w:rsid w:val="00221B58"/>
    <w:rsid w:val="00235FAE"/>
    <w:rsid w:val="002B1FBC"/>
    <w:rsid w:val="002F72BE"/>
    <w:rsid w:val="003056EE"/>
    <w:rsid w:val="003B1F27"/>
    <w:rsid w:val="003B4758"/>
    <w:rsid w:val="004351CC"/>
    <w:rsid w:val="004453D7"/>
    <w:rsid w:val="005562D5"/>
    <w:rsid w:val="005C61B9"/>
    <w:rsid w:val="005F00DB"/>
    <w:rsid w:val="00645A15"/>
    <w:rsid w:val="00651EED"/>
    <w:rsid w:val="006638D3"/>
    <w:rsid w:val="006A5274"/>
    <w:rsid w:val="006F0F43"/>
    <w:rsid w:val="0079380C"/>
    <w:rsid w:val="007B595B"/>
    <w:rsid w:val="007E5BBA"/>
    <w:rsid w:val="007F14E9"/>
    <w:rsid w:val="008167D5"/>
    <w:rsid w:val="00816883"/>
    <w:rsid w:val="00873E7D"/>
    <w:rsid w:val="00925B89"/>
    <w:rsid w:val="009A3CBC"/>
    <w:rsid w:val="009A3DAA"/>
    <w:rsid w:val="009B2150"/>
    <w:rsid w:val="00A818FD"/>
    <w:rsid w:val="00A9378F"/>
    <w:rsid w:val="00AD4BCE"/>
    <w:rsid w:val="00AE7D61"/>
    <w:rsid w:val="00BD73F4"/>
    <w:rsid w:val="00C80153"/>
    <w:rsid w:val="00CE57DE"/>
    <w:rsid w:val="00DD4732"/>
    <w:rsid w:val="00E15412"/>
    <w:rsid w:val="00E33BDA"/>
    <w:rsid w:val="00E97F1F"/>
    <w:rsid w:val="00EC3BDD"/>
    <w:rsid w:val="00F206D8"/>
    <w:rsid w:val="00F73308"/>
    <w:rsid w:val="00FD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90E7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D33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D33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33FD"/>
    <w:rPr>
      <w:rFonts w:ascii="Arial" w:eastAsia="Arial" w:hAnsi="Arial" w:cs="Arial"/>
      <w:lang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1D33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33FD"/>
    <w:rPr>
      <w:rFonts w:ascii="Arial" w:eastAsia="Arial" w:hAnsi="Arial" w:cs="Arial"/>
      <w:lang w:eastAsia="it-IT" w:bidi="it-IT"/>
    </w:rPr>
  </w:style>
  <w:style w:type="table" w:styleId="Grigliatabella">
    <w:name w:val="Table Grid"/>
    <w:basedOn w:val="Tabellanormale"/>
    <w:uiPriority w:val="39"/>
    <w:rsid w:val="006F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4351CC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215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2150"/>
    <w:rPr>
      <w:rFonts w:ascii="Tahoma" w:eastAsia="Arial" w:hAnsi="Tahoma" w:cs="Tahoma"/>
      <w:sz w:val="16"/>
      <w:szCs w:val="16"/>
      <w:lang w:eastAsia="it-IT" w:bidi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D33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D33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33FD"/>
    <w:rPr>
      <w:rFonts w:ascii="Arial" w:eastAsia="Arial" w:hAnsi="Arial" w:cs="Arial"/>
      <w:lang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1D33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33FD"/>
    <w:rPr>
      <w:rFonts w:ascii="Arial" w:eastAsia="Arial" w:hAnsi="Arial" w:cs="Arial"/>
      <w:lang w:eastAsia="it-IT" w:bidi="it-IT"/>
    </w:rPr>
  </w:style>
  <w:style w:type="table" w:styleId="Grigliatabella">
    <w:name w:val="Table Grid"/>
    <w:basedOn w:val="Tabellanormale"/>
    <w:uiPriority w:val="39"/>
    <w:rsid w:val="006F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4351CC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215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2150"/>
    <w:rPr>
      <w:rFonts w:ascii="Tahoma" w:eastAsia="Arial" w:hAnsi="Tahoma" w:cs="Tahoma"/>
      <w:sz w:val="16"/>
      <w:szCs w:val="16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9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IMONDI.P\Desktop\carta%20intestata%20pessin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A6584-94D1-45B4-9970-8E82D730D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pessina.dotx</Template>
  <TotalTime>0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RAIMONDI</dc:creator>
  <cp:lastModifiedBy>Amministratore</cp:lastModifiedBy>
  <cp:revision>2</cp:revision>
  <cp:lastPrinted>2020-02-11T11:46:00Z</cp:lastPrinted>
  <dcterms:created xsi:type="dcterms:W3CDTF">2025-09-05T06:49:00Z</dcterms:created>
  <dcterms:modified xsi:type="dcterms:W3CDTF">2025-09-05T06:49:00Z</dcterms:modified>
</cp:coreProperties>
</file>